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B25F3" w:rsidRPr="00D148AA" w:rsidRDefault="005822E8" w:rsidP="00172B8B">
      <w:pPr>
        <w:pStyle w:val="Loca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ge">
                  <wp:posOffset>247650</wp:posOffset>
                </wp:positionV>
                <wp:extent cx="7086600" cy="958278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9582785"/>
                          <a:chOff x="0" y="0"/>
                          <a:chExt cx="7086600" cy="958291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28575"/>
                            <a:ext cx="6896100" cy="440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259307" y="4653886"/>
                            <a:ext cx="6770200" cy="694653"/>
                            <a:chOff x="0" y="0"/>
                            <a:chExt cx="6768351" cy="69596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1583140" y="0"/>
                              <a:ext cx="5185211" cy="69596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100000">
                                  <a:srgbClr val="EBF6DE"/>
                                </a:gs>
                                <a:gs pos="74000">
                                  <a:srgbClr val="D5EDBC"/>
                                </a:gs>
                                <a:gs pos="19000">
                                  <a:srgbClr val="92D050"/>
                                </a:gs>
                              </a:gsLst>
                              <a:lin ang="0" scaled="0"/>
                            </a:gra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1050877" y="286603"/>
                              <a:ext cx="177421" cy="177421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518614" y="286603"/>
                              <a:ext cx="177421" cy="177421"/>
                            </a:xfrm>
                            <a:prstGeom prst="ellipse">
                              <a:avLst/>
                            </a:prstGeom>
                            <a:solidFill>
                              <a:srgbClr val="ADDB7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0" y="286603"/>
                              <a:ext cx="177421" cy="177421"/>
                            </a:xfrm>
                            <a:prstGeom prst="ellipse">
                              <a:avLst/>
                            </a:prstGeom>
                            <a:solidFill>
                              <a:srgbClr val="C7E6A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40943" y="3562065"/>
                            <a:ext cx="4983619" cy="103309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ame 4"/>
                        <wps:cNvSpPr/>
                        <wps:spPr>
                          <a:xfrm rot="10800000">
                            <a:off x="0" y="0"/>
                            <a:ext cx="7086600" cy="9582912"/>
                          </a:xfrm>
                          <a:prstGeom prst="frame">
                            <a:avLst>
                              <a:gd name="adj1" fmla="val 1346"/>
                            </a:avLst>
                          </a:prstGeom>
                          <a:gradFill flip="none" rotWithShape="1">
                            <a:gsLst>
                              <a:gs pos="41000">
                                <a:schemeClr val="tx1"/>
                              </a:gs>
                              <a:gs pos="61000">
                                <a:schemeClr val="accent3">
                                  <a:lumMod val="97000"/>
                                  <a:lumOff val="3000"/>
                                </a:schemeClr>
                              </a:gs>
                              <a:gs pos="93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8E41A" id="Group 13" o:spid="_x0000_s1026" style="position:absolute;margin-left:-1.05pt;margin-top:19.5pt;width:558pt;height:754.55pt;z-index:251660288;mso-position-vertical-relative:page" coordsize="70866,958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52;top:285;width:68961;height:440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">
                  <v:imagedata r:id="rId9" o:title=""/>
                </v:shape>
                <v:group id="Group 1" o:spid="_x0000_s1028" style="position:absolute;left:2593;top:46538;width:67702;height:6947" coordsize="67683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7" o:spid="_x0000_s1029" style="position:absolute;left:15831;width:51852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" fillcolor="#92d050" stroked="f" strokeweight="6pt">
                    <v:fill color2="#ebf6de" angle="90" colors="0 #92d050;12452f #92d050;48497f #d5edbc" focus="100%" type="gradient">
                      <o:fill v:ext="view" type="gradientUnscaled"/>
                    </v:fill>
                  </v:rect>
                  <v:oval id="Oval 9" o:spid="_x0000_s1030" style="position:absolute;left:10508;top:2866;width:1774;height:1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" fillcolor="#92d050" stroked="f" strokeweight="1pt">
                    <v:stroke joinstyle="miter"/>
                  </v:oval>
                  <v:oval id="Oval 10" o:spid="_x0000_s1031" style="position:absolute;left:5186;top:2866;width:1774;height:1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" fillcolor="#addb7b" stroked="f" strokeweight="1pt">
                    <v:stroke joinstyle="miter"/>
                  </v:oval>
                  <v:oval id="Oval 11" o:spid="_x0000_s1032" style="position:absolute;top:2866;width:1774;height:1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" fillcolor="#c7e6a4" stroked="f" strokeweight="1pt">
                    <v:stroke joinstyle="miter"/>
                  </v:oval>
                </v:group>
                <v:rect id="Rectangle 6" o:spid="_x0000_s1033" style="position:absolute;left:409;top:35620;width:49836;height:10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" fillcolor="black [3213]" strokecolor="white [3212]" strokeweight="6pt"/>
                <v:shape id="Frame 4" o:spid="_x0000_s1034" style="position:absolute;width:70866;height:95829;rotation:180;visibility:visible;mso-wrap-style:square;v-text-anchor:middle" coordsize="7086600,958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" path="m,l7086600,r,9582912l,9582912,,xm95386,95386r,9392140l6991214,9487526r,-9392140l95386,95386xe" fillcolor="black [3213]" stroked="f" strokeweight="1pt">
                  <v:fill color2="white [3212]" rotate="t" angle="180" colors="0 black;26870f black;39977f #a8a8a8" focus="100%" type="gradient"/>
                  <v:stroke joinstyle="miter"/>
                  <v:path arrowok="t" o:connecttype="custom" o:connectlocs="0,0;7086600,0;7086600,9582912;0,9582912;0,0;95386,95386;95386,9487526;6991214,9487526;6991214,95386;95386,95386" o:connectangles="0,0,0,0,0,0,0,0,0,0"/>
                </v:shape>
                <w10:wrap anchory="page"/>
              </v:group>
            </w:pict>
          </mc:Fallback>
        </mc:AlternateContent>
      </w:r>
      <w:r w:rsidR="006C0C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19292" wp14:editId="4FB0B97D">
                <wp:simplePos x="0" y="0"/>
                <wp:positionH relativeFrom="column">
                  <wp:posOffset>589583</wp:posOffset>
                </wp:positionH>
                <wp:positionV relativeFrom="page">
                  <wp:posOffset>5923128</wp:posOffset>
                </wp:positionV>
                <wp:extent cx="5622290" cy="30568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90" cy="305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B1D" w:rsidRDefault="003A1B1D" w:rsidP="003A1B1D">
                            <w:permStart w:id="427848918" w:edGrp="everyone"/>
                            <w:r>
                              <w:t>Teens ages 13 to 19 are invited to find the perfect outfit for prom.</w:t>
                            </w:r>
                          </w:p>
                          <w:p w:rsidR="003A1B1D" w:rsidRDefault="003A1B1D" w:rsidP="003A1B1D">
                            <w:r>
                              <w:t>With the help of community donations, we are giving away gently used formal wear including dresses, suits, shoes, accessories, and other attire.</w:t>
                            </w:r>
                          </w:p>
                          <w:p w:rsidR="003A1B1D" w:rsidRDefault="003A1B1D" w:rsidP="003A1B1D">
                            <w:r>
                              <w:t>A few tips before you come “shop” with us:</w:t>
                            </w:r>
                          </w:p>
                          <w:p w:rsidR="003A1B1D" w:rsidRDefault="003A1B1D" w:rsidP="003A1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Clothes may be tried on, but please wear under-clothing that makes it easy to change (e.g. sports bras, leotards) as there will be limited privacy.</w:t>
                            </w:r>
                          </w:p>
                          <w:p w:rsidR="003A1B1D" w:rsidRDefault="003A1B1D" w:rsidP="003A1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Please don’t wear makeup when trying on items. It can get on clothing and ruin them.</w:t>
                            </w:r>
                          </w:p>
                          <w:p w:rsidR="006C0C17" w:rsidRPr="006D03F4" w:rsidRDefault="003A1B1D" w:rsidP="003A1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Adults are welcome to accompany teens, but teens are the only ones who may take items home.</w:t>
                            </w:r>
                            <w:permEnd w:id="4278489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1929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6.4pt;margin-top:466.4pt;width:442.7pt;height:24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" filled="f" stroked="f" strokeweight=".5pt">
                <v:textbox>
                  <w:txbxContent>
                    <w:p w:rsidR="003A1B1D" w:rsidRDefault="003A1B1D" w:rsidP="003A1B1D">
                      <w:permStart w:id="427848918" w:edGrp="everyone"/>
                      <w:r>
                        <w:t>Teens ages 13 to 19 are invited to find the perfect outfit for prom.</w:t>
                      </w:r>
                    </w:p>
                    <w:p w:rsidR="003A1B1D" w:rsidRDefault="003A1B1D" w:rsidP="003A1B1D">
                      <w:r>
                        <w:t>With the help of community donations, we are giving away gently used formal wear including dresses, suits, shoes, accessories, and other attire.</w:t>
                      </w:r>
                    </w:p>
                    <w:p w:rsidR="003A1B1D" w:rsidRDefault="003A1B1D" w:rsidP="003A1B1D">
                      <w:r>
                        <w:t>A few tips before you come “shop” with us:</w:t>
                      </w:r>
                    </w:p>
                    <w:p w:rsidR="003A1B1D" w:rsidRDefault="003A1B1D" w:rsidP="003A1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Clothes may be tried on, but please wear under-clothing that makes it easy to change (e.g. sports bras, leotards) as there will be limited privacy.</w:t>
                      </w:r>
                    </w:p>
                    <w:p w:rsidR="003A1B1D" w:rsidRDefault="003A1B1D" w:rsidP="003A1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Please don’t wear makeup when trying on items. It can get on clothing and ruin them.</w:t>
                      </w:r>
                    </w:p>
                    <w:p w:rsidR="006C0C17" w:rsidRPr="006D03F4" w:rsidRDefault="003A1B1D" w:rsidP="003A1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Adults are welcome to accompany teens, but teens are the only ones who may take items home.</w:t>
                      </w:r>
                      <w:permEnd w:id="427848918"/>
                    </w:p>
                  </w:txbxContent>
                </v:textbox>
                <w10:wrap anchory="page"/>
              </v:shape>
            </w:pict>
          </mc:Fallback>
        </mc:AlternateContent>
      </w:r>
      <w:r w:rsidR="00A753E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7411A" wp14:editId="33B947D4">
                <wp:simplePos x="0" y="0"/>
                <wp:positionH relativeFrom="column">
                  <wp:posOffset>3073476</wp:posOffset>
                </wp:positionH>
                <wp:positionV relativeFrom="page">
                  <wp:posOffset>9280478</wp:posOffset>
                </wp:positionV>
                <wp:extent cx="3561080" cy="4362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31" w:rsidRPr="00172B8B" w:rsidRDefault="003A1B1D" w:rsidP="00D63531">
                            <w:pPr>
                              <w:pStyle w:val="Location"/>
                              <w:rPr>
                                <w:b/>
                                <w:i/>
                              </w:rPr>
                            </w:pPr>
                            <w:permStart w:id="448990155" w:edGrp="everyone"/>
                            <w:r>
                              <w:rPr>
                                <w:b/>
                                <w:i/>
                              </w:rPr>
                              <w:t>Robbie Waters Pocket-Greenhaven Library</w:t>
                            </w:r>
                          </w:p>
                          <w:p w:rsidR="00D63531" w:rsidRDefault="003A1B1D" w:rsidP="00D63531">
                            <w:pPr>
                              <w:pStyle w:val="Location"/>
                            </w:pPr>
                            <w:r>
                              <w:t>7335 Gloria Drive</w:t>
                            </w:r>
                            <w:r w:rsidR="00D63531">
                              <w:t>,</w:t>
                            </w:r>
                            <w:r>
                              <w:t xml:space="preserve"> Sacramento</w:t>
                            </w:r>
                          </w:p>
                          <w:permEnd w:id="448990155"/>
                          <w:p w:rsidR="00B25259" w:rsidRDefault="00B25259" w:rsidP="00172B8B">
                            <w:pPr>
                              <w:pStyle w:val="Loca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7411A" id="Text Box 17" o:spid="_x0000_s1027" type="#_x0000_t202" style="position:absolute;left:0;text-align:left;margin-left:242pt;margin-top:730.75pt;width:280.4pt;height:34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" filled="f" stroked="f" strokeweight=".5pt">
                <v:textbox>
                  <w:txbxContent>
                    <w:p w:rsidR="00D63531" w:rsidRPr="00172B8B" w:rsidRDefault="003A1B1D" w:rsidP="00D63531">
                      <w:pPr>
                        <w:pStyle w:val="Location"/>
                        <w:rPr>
                          <w:b/>
                          <w:i/>
                        </w:rPr>
                      </w:pPr>
                      <w:permStart w:id="448990155" w:edGrp="everyone"/>
                      <w:r>
                        <w:rPr>
                          <w:b/>
                          <w:i/>
                        </w:rPr>
                        <w:t>Robbie Waters Pocket-Greenhaven Library</w:t>
                      </w:r>
                    </w:p>
                    <w:p w:rsidR="00D63531" w:rsidRDefault="003A1B1D" w:rsidP="00D63531">
                      <w:pPr>
                        <w:pStyle w:val="Location"/>
                      </w:pPr>
                      <w:r>
                        <w:t>7335 Gloria Drive</w:t>
                      </w:r>
                      <w:r w:rsidR="00D63531">
                        <w:t>,</w:t>
                      </w:r>
                      <w:r>
                        <w:t xml:space="preserve"> Sacramento</w:t>
                      </w:r>
                    </w:p>
                    <w:permEnd w:id="448990155"/>
                    <w:p w:rsidR="00B25259" w:rsidRDefault="00B25259" w:rsidP="00172B8B">
                      <w:pPr>
                        <w:pStyle w:val="Location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permStart w:id="1240672643" w:edGrp="everyone"/>
      <w:r w:rsidR="009922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F86FF" wp14:editId="1EFADB1A">
                <wp:simplePos x="0" y="0"/>
                <wp:positionH relativeFrom="column">
                  <wp:posOffset>2063115</wp:posOffset>
                </wp:positionH>
                <wp:positionV relativeFrom="page">
                  <wp:posOffset>5048250</wp:posOffset>
                </wp:positionV>
                <wp:extent cx="4371975" cy="477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259" w:rsidRPr="00D762D7" w:rsidRDefault="003A1B1D" w:rsidP="00D762D7">
                            <w:pPr>
                              <w:pStyle w:val="Datetime"/>
                            </w:pPr>
                            <w:permStart w:id="1522952708" w:edGrp="everyone"/>
                            <w:r>
                              <w:t>Thursday</w:t>
                            </w:r>
                            <w:r w:rsidR="00D63531">
                              <w:t>, M</w:t>
                            </w:r>
                            <w:r>
                              <w:t xml:space="preserve">arch </w:t>
                            </w:r>
                            <w:r w:rsidR="00A77EAF">
                              <w:t>6</w:t>
                            </w:r>
                            <w:r w:rsidRPr="003A1B1D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99220F">
                              <w:t>starting at 2pm</w:t>
                            </w:r>
                            <w:permEnd w:id="15229527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F86FF" id="Text Box 8" o:spid="_x0000_s1028" type="#_x0000_t202" style="position:absolute;left:0;text-align:left;margin-left:162.45pt;margin-top:397.5pt;width:344.25pt;height:3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" filled="f" stroked="f" strokeweight=".5pt">
                <v:textbox>
                  <w:txbxContent>
                    <w:p w:rsidR="00B25259" w:rsidRPr="00D762D7" w:rsidRDefault="003A1B1D" w:rsidP="00D762D7">
                      <w:pPr>
                        <w:pStyle w:val="Datetime"/>
                      </w:pPr>
                      <w:permStart w:id="1522952708" w:edGrp="everyone"/>
                      <w:r>
                        <w:t>Thursday</w:t>
                      </w:r>
                      <w:r w:rsidR="00D63531">
                        <w:t>, M</w:t>
                      </w:r>
                      <w:r>
                        <w:t xml:space="preserve">arch </w:t>
                      </w:r>
                      <w:r w:rsidR="00A77EAF">
                        <w:t>6</w:t>
                      </w:r>
                      <w:r w:rsidRPr="003A1B1D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99220F">
                        <w:t>starting at 2pm</w:t>
                      </w:r>
                      <w:permEnd w:id="1522952708"/>
                    </w:p>
                  </w:txbxContent>
                </v:textbox>
                <w10:wrap anchory="page"/>
              </v:shape>
            </w:pict>
          </mc:Fallback>
        </mc:AlternateContent>
      </w:r>
      <w:r w:rsidR="00E1131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AE89AC" wp14:editId="62E459A2">
                <wp:simplePos x="0" y="0"/>
                <wp:positionH relativeFrom="column">
                  <wp:posOffset>494049</wp:posOffset>
                </wp:positionH>
                <wp:positionV relativeFrom="page">
                  <wp:posOffset>4067033</wp:posOffset>
                </wp:positionV>
                <wp:extent cx="4189863" cy="5759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863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259" w:rsidRPr="003575D7" w:rsidRDefault="003A1B1D" w:rsidP="003575D7">
                            <w:pPr>
                              <w:pStyle w:val="TopTitle"/>
                            </w:pPr>
                            <w:permStart w:id="1428238747" w:edGrp="everyone"/>
                            <w:r w:rsidRPr="003A1B1D">
                              <w:t>Prom Drive Giveaway</w:t>
                            </w:r>
                            <w:permEnd w:id="14282387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89AC" id="Text Box 3" o:spid="_x0000_s1029" type="#_x0000_t202" style="position:absolute;left:0;text-align:left;margin-left:38.9pt;margin-top:320.25pt;width:329.9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" filled="f" stroked="f" strokeweight=".5pt">
                <v:textbox>
                  <w:txbxContent>
                    <w:p w:rsidR="00B25259" w:rsidRPr="003575D7" w:rsidRDefault="003A1B1D" w:rsidP="003575D7">
                      <w:pPr>
                        <w:pStyle w:val="TopTitle"/>
                      </w:pPr>
                      <w:permStart w:id="1428238747" w:edGrp="everyone"/>
                      <w:r w:rsidRPr="003A1B1D">
                        <w:t>Prom Drive Giveaway</w:t>
                      </w:r>
                      <w:permEnd w:id="1428238747"/>
                    </w:p>
                  </w:txbxContent>
                </v:textbox>
                <w10:wrap anchory="page"/>
              </v:shape>
            </w:pict>
          </mc:Fallback>
        </mc:AlternateContent>
      </w:r>
      <w:permEnd w:id="1240672643"/>
    </w:p>
    <w:sectPr w:rsidR="00FB25F3" w:rsidRPr="00D148AA" w:rsidSect="001D5744">
      <w:headerReference w:type="default" r:id="rId10"/>
      <w:footerReference w:type="default" r:id="rId11"/>
      <w:pgSz w:w="12240" w:h="15840"/>
      <w:pgMar w:top="720" w:right="576" w:bottom="720" w:left="57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D14" w:rsidRDefault="00247D14" w:rsidP="006C2BF4">
      <w:pPr>
        <w:spacing w:after="0" w:line="240" w:lineRule="auto"/>
      </w:pPr>
      <w:r>
        <w:separator/>
      </w:r>
    </w:p>
  </w:endnote>
  <w:endnote w:type="continuationSeparator" w:id="0">
    <w:p w:rsidR="00247D14" w:rsidRDefault="00247D14" w:rsidP="006C2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259" w:rsidRDefault="00B25259">
    <w:pPr>
      <w:pStyle w:val="Foot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7A64D317" wp14:editId="09030196">
          <wp:simplePos x="0" y="0"/>
          <wp:positionH relativeFrom="column">
            <wp:posOffset>66675</wp:posOffset>
          </wp:positionH>
          <wp:positionV relativeFrom="paragraph">
            <wp:posOffset>-151765</wp:posOffset>
          </wp:positionV>
          <wp:extent cx="2760980" cy="603250"/>
          <wp:effectExtent l="0" t="0" r="127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L-withUR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098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D14" w:rsidRDefault="00247D14" w:rsidP="006C2BF4">
      <w:pPr>
        <w:spacing w:after="0" w:line="240" w:lineRule="auto"/>
      </w:pPr>
      <w:r>
        <w:separator/>
      </w:r>
    </w:p>
  </w:footnote>
  <w:footnote w:type="continuationSeparator" w:id="0">
    <w:p w:rsidR="00247D14" w:rsidRDefault="00247D14" w:rsidP="006C2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259" w:rsidRPr="00A753E9" w:rsidRDefault="00B25259" w:rsidP="00A753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11BBF"/>
    <w:multiLevelType w:val="hybridMultilevel"/>
    <w:tmpl w:val="698A5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95F43"/>
    <w:multiLevelType w:val="hybridMultilevel"/>
    <w:tmpl w:val="AFB64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012230"/>
    <w:multiLevelType w:val="hybridMultilevel"/>
    <w:tmpl w:val="7B82C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OrDBnKfsxUgkMMl/mzT68rZcyB6UxbU8dAlThjuZ1Wbka497nTfrebmmrr7d+UvJA5TZhzbucOncE8+QsK6KQ==" w:salt="kwQ0cQDoy3ozBT+WX+Sjsw==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0F"/>
    <w:rsid w:val="0000493E"/>
    <w:rsid w:val="00015BA1"/>
    <w:rsid w:val="0004376A"/>
    <w:rsid w:val="0005513F"/>
    <w:rsid w:val="0006326F"/>
    <w:rsid w:val="00072558"/>
    <w:rsid w:val="000C184A"/>
    <w:rsid w:val="000F4A93"/>
    <w:rsid w:val="00117944"/>
    <w:rsid w:val="00172B8B"/>
    <w:rsid w:val="00186CC8"/>
    <w:rsid w:val="001A1B52"/>
    <w:rsid w:val="001D5744"/>
    <w:rsid w:val="001D779A"/>
    <w:rsid w:val="001F1009"/>
    <w:rsid w:val="002148D4"/>
    <w:rsid w:val="00236933"/>
    <w:rsid w:val="00247D14"/>
    <w:rsid w:val="00251CF7"/>
    <w:rsid w:val="00295917"/>
    <w:rsid w:val="00297A4A"/>
    <w:rsid w:val="002D3913"/>
    <w:rsid w:val="002D49C2"/>
    <w:rsid w:val="002D4A5D"/>
    <w:rsid w:val="0031025F"/>
    <w:rsid w:val="00341FB7"/>
    <w:rsid w:val="0035474A"/>
    <w:rsid w:val="003575D7"/>
    <w:rsid w:val="0036565B"/>
    <w:rsid w:val="003A1B1D"/>
    <w:rsid w:val="004C29B0"/>
    <w:rsid w:val="004C6B1A"/>
    <w:rsid w:val="004D0F75"/>
    <w:rsid w:val="004D781A"/>
    <w:rsid w:val="004F1A5C"/>
    <w:rsid w:val="00527210"/>
    <w:rsid w:val="005822E8"/>
    <w:rsid w:val="005A02EF"/>
    <w:rsid w:val="005B0B56"/>
    <w:rsid w:val="005B11C6"/>
    <w:rsid w:val="005F2F26"/>
    <w:rsid w:val="006832CF"/>
    <w:rsid w:val="006C0C17"/>
    <w:rsid w:val="006C2BF4"/>
    <w:rsid w:val="006D03F4"/>
    <w:rsid w:val="006D71F5"/>
    <w:rsid w:val="006F31F8"/>
    <w:rsid w:val="007511AA"/>
    <w:rsid w:val="00777337"/>
    <w:rsid w:val="007A64E9"/>
    <w:rsid w:val="007F2368"/>
    <w:rsid w:val="00843817"/>
    <w:rsid w:val="008454F1"/>
    <w:rsid w:val="008C6B53"/>
    <w:rsid w:val="00901216"/>
    <w:rsid w:val="00922BB6"/>
    <w:rsid w:val="0099220F"/>
    <w:rsid w:val="009D378B"/>
    <w:rsid w:val="009E6111"/>
    <w:rsid w:val="00A70BFB"/>
    <w:rsid w:val="00A72750"/>
    <w:rsid w:val="00A753E9"/>
    <w:rsid w:val="00A77EAF"/>
    <w:rsid w:val="00A80D98"/>
    <w:rsid w:val="00A81A66"/>
    <w:rsid w:val="00A907E9"/>
    <w:rsid w:val="00A937B6"/>
    <w:rsid w:val="00A93C5E"/>
    <w:rsid w:val="00A9583E"/>
    <w:rsid w:val="00AC4319"/>
    <w:rsid w:val="00B00E7B"/>
    <w:rsid w:val="00B141C7"/>
    <w:rsid w:val="00B25259"/>
    <w:rsid w:val="00B351CD"/>
    <w:rsid w:val="00B42BA0"/>
    <w:rsid w:val="00B6422F"/>
    <w:rsid w:val="00B778BB"/>
    <w:rsid w:val="00BC78C3"/>
    <w:rsid w:val="00BD5E27"/>
    <w:rsid w:val="00BE2920"/>
    <w:rsid w:val="00BF0599"/>
    <w:rsid w:val="00BF6614"/>
    <w:rsid w:val="00C26B6C"/>
    <w:rsid w:val="00C3023F"/>
    <w:rsid w:val="00C5524F"/>
    <w:rsid w:val="00CD738C"/>
    <w:rsid w:val="00CE22FA"/>
    <w:rsid w:val="00CE530F"/>
    <w:rsid w:val="00D148AA"/>
    <w:rsid w:val="00D31C8C"/>
    <w:rsid w:val="00D351FD"/>
    <w:rsid w:val="00D35717"/>
    <w:rsid w:val="00D53E22"/>
    <w:rsid w:val="00D63531"/>
    <w:rsid w:val="00D762D7"/>
    <w:rsid w:val="00E11312"/>
    <w:rsid w:val="00E1232A"/>
    <w:rsid w:val="00E44826"/>
    <w:rsid w:val="00E638FE"/>
    <w:rsid w:val="00E74569"/>
    <w:rsid w:val="00ED762F"/>
    <w:rsid w:val="00EE3759"/>
    <w:rsid w:val="00F10D07"/>
    <w:rsid w:val="00F12140"/>
    <w:rsid w:val="00F92C41"/>
    <w:rsid w:val="00F96BB9"/>
    <w:rsid w:val="00FB25F3"/>
    <w:rsid w:val="00FC5C66"/>
    <w:rsid w:val="00FF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591BF"/>
  <w15:chartTrackingRefBased/>
  <w15:docId w15:val="{4AA7E684-0C5D-40B8-B65D-B651A6B5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2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 w:uiPriority="3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uiPriority w:val="2"/>
    <w:qFormat/>
    <w:rsid w:val="00A81A66"/>
    <w:rPr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10"/>
    <w:semiHidden/>
    <w:locked/>
    <w:rsid w:val="00D148AA"/>
    <w:pPr>
      <w:keepNext/>
      <w:keepLines/>
      <w:spacing w:before="240" w:after="0"/>
      <w:outlineLvl w:val="0"/>
    </w:pPr>
    <w:rPr>
      <w:rFonts w:eastAsiaTheme="majorEastAsia" w:cstheme="majorBidi"/>
      <w:b/>
      <w:i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locked/>
    <w:rsid w:val="00D14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3A1B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4D0F75"/>
    <w:rPr>
      <w:color w:val="808080"/>
    </w:rPr>
  </w:style>
  <w:style w:type="paragraph" w:customStyle="1" w:styleId="TopTitle">
    <w:name w:val="Top Title"/>
    <w:basedOn w:val="Normal"/>
    <w:link w:val="TopTitleChar"/>
    <w:autoRedefine/>
    <w:qFormat/>
    <w:rsid w:val="003575D7"/>
    <w:rPr>
      <w:b/>
      <w:color w:val="FFFFFF" w:themeColor="background1"/>
      <w:sz w:val="52"/>
    </w:rPr>
  </w:style>
  <w:style w:type="character" w:customStyle="1" w:styleId="Heading1Char">
    <w:name w:val="Heading 1 Char"/>
    <w:basedOn w:val="DefaultParagraphFont"/>
    <w:link w:val="Heading1"/>
    <w:uiPriority w:val="10"/>
    <w:semiHidden/>
    <w:rsid w:val="00B351CD"/>
    <w:rPr>
      <w:rFonts w:eastAsiaTheme="majorEastAsia" w:cstheme="majorBidi"/>
      <w:b/>
      <w:i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1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opTitleChar">
    <w:name w:val="Top Title Char"/>
    <w:basedOn w:val="DefaultParagraphFont"/>
    <w:link w:val="TopTitle"/>
    <w:rsid w:val="003575D7"/>
    <w:rPr>
      <w:b/>
      <w:color w:val="FFFFFF" w:themeColor="background1"/>
      <w:sz w:val="52"/>
    </w:rPr>
  </w:style>
  <w:style w:type="paragraph" w:customStyle="1" w:styleId="Datetime">
    <w:name w:val="Date/time"/>
    <w:basedOn w:val="Normal"/>
    <w:autoRedefine/>
    <w:uiPriority w:val="1"/>
    <w:qFormat/>
    <w:rsid w:val="00D762D7"/>
    <w:rPr>
      <w:b/>
      <w:i/>
      <w:sz w:val="40"/>
    </w:rPr>
  </w:style>
  <w:style w:type="paragraph" w:customStyle="1" w:styleId="Location">
    <w:name w:val="Location"/>
    <w:basedOn w:val="Datetime"/>
    <w:autoRedefine/>
    <w:uiPriority w:val="4"/>
    <w:qFormat/>
    <w:rsid w:val="00172B8B"/>
    <w:pPr>
      <w:spacing w:after="0"/>
      <w:jc w:val="right"/>
    </w:pPr>
    <w:rPr>
      <w:b w:val="0"/>
      <w:i w:val="0"/>
      <w:sz w:val="22"/>
    </w:rPr>
  </w:style>
  <w:style w:type="paragraph" w:styleId="ListParagraph">
    <w:name w:val="List Paragraph"/>
    <w:aliases w:val="Bulleted List"/>
    <w:basedOn w:val="Normal"/>
    <w:autoRedefine/>
    <w:uiPriority w:val="3"/>
    <w:unhideWhenUsed/>
    <w:qFormat/>
    <w:rsid w:val="000C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6C2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BF4"/>
    <w:rPr>
      <w:sz w:val="28"/>
    </w:rPr>
  </w:style>
  <w:style w:type="paragraph" w:styleId="Footer">
    <w:name w:val="footer"/>
    <w:basedOn w:val="Normal"/>
    <w:link w:val="FooterChar"/>
    <w:uiPriority w:val="99"/>
    <w:unhideWhenUsed/>
    <w:locked/>
    <w:rsid w:val="006C2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BF4"/>
    <w:rPr>
      <w:sz w:val="28"/>
    </w:rPr>
  </w:style>
  <w:style w:type="character" w:customStyle="1" w:styleId="Bold">
    <w:name w:val="_Bold"/>
    <w:basedOn w:val="DefaultParagraphFont"/>
    <w:uiPriority w:val="1"/>
    <w:qFormat/>
    <w:rsid w:val="005B0B56"/>
    <w:rPr>
      <w:rFonts w:asciiTheme="minorHAnsi" w:hAnsiTheme="minorHAns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B1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milos\Documents\documents%20as%20of%20may%20182023\Programming\Prom%20Drive\Prom%20Drive%20giveaway%20flyer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1D3EE-D9A1-489E-B0A9-615ECB209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Prom Drive giveaway flyer template</Template>
  <TotalTime>0</TotalTime>
  <Pages>1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Prom flyer template</vt:lpstr>
    </vt:vector>
  </TitlesOfParts>
  <Company>SPL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 flyer template</dc:title>
  <dc:subject/>
  <dc:creator>Nathan Milos</dc:creator>
  <cp:keywords>SPL, prom, dress, suit, tux, formal, tie, dance</cp:keywords>
  <dc:description/>
  <cp:lastModifiedBy>Nathan Milos</cp:lastModifiedBy>
  <cp:revision>2</cp:revision>
  <dcterms:created xsi:type="dcterms:W3CDTF">2025-02-07T00:46:00Z</dcterms:created>
  <dcterms:modified xsi:type="dcterms:W3CDTF">2025-02-07T00:46:00Z</dcterms:modified>
</cp:coreProperties>
</file>